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Flyer layout"/>
      </w:tblPr>
      <w:tblGrid>
        <w:gridCol w:w="8192"/>
        <w:gridCol w:w="2608"/>
      </w:tblGrid>
      <w:tr w:rsidR="009073BD" w14:paraId="19C391E4" w14:textId="77777777">
        <w:trPr>
          <w:trHeight w:hRule="exact" w:val="14299"/>
          <w:jc w:val="center"/>
        </w:trPr>
        <w:tc>
          <w:tcPr>
            <w:tcW w:w="8192" w:type="dxa"/>
          </w:tcPr>
          <w:p w14:paraId="0D9F7399" w14:textId="063D50ED" w:rsidR="009073BD" w:rsidRDefault="009073BD">
            <w:pPr>
              <w:spacing w:after="80"/>
            </w:pPr>
          </w:p>
          <w:p w14:paraId="3922674F" w14:textId="53BF624D" w:rsidR="009073BD" w:rsidRDefault="00A82855">
            <w:pPr>
              <w:pStyle w:val="Heading1"/>
              <w:outlineLvl w:val="0"/>
            </w:pPr>
            <w:r>
              <w:rPr>
                <w:lang w:val="en-CA"/>
              </w:rPr>
              <w:t xml:space="preserve">Family and Friends </w:t>
            </w:r>
            <w:r w:rsidR="0084499F">
              <w:rPr>
                <w:lang w:val="en-CA"/>
              </w:rPr>
              <w:t>Support</w:t>
            </w:r>
            <w:r w:rsidR="00790F2A">
              <w:rPr>
                <w:lang w:val="en-CA"/>
              </w:rPr>
              <w:t xml:space="preserve"> Group</w:t>
            </w:r>
          </w:p>
          <w:p w14:paraId="77E21A69" w14:textId="73469196" w:rsidR="009073BD" w:rsidRDefault="00790F2A">
            <w:pPr>
              <w:pStyle w:val="Heading2"/>
              <w:outlineLvl w:val="1"/>
            </w:pPr>
            <w:r>
              <w:rPr>
                <w:lang w:val="en-CA"/>
              </w:rPr>
              <w:t xml:space="preserve">A coffee and conversation </w:t>
            </w:r>
            <w:r w:rsidR="00AA73BE">
              <w:rPr>
                <w:lang w:val="en-CA"/>
              </w:rPr>
              <w:t>group for family and friends</w:t>
            </w:r>
            <w:r w:rsidR="00DC3644">
              <w:rPr>
                <w:lang w:val="en-CA"/>
              </w:rPr>
              <w:t xml:space="preserve"> of </w:t>
            </w:r>
            <w:r w:rsidR="00155C66">
              <w:rPr>
                <w:lang w:val="en-CA"/>
              </w:rPr>
              <w:t xml:space="preserve">gay, lesbian, </w:t>
            </w:r>
            <w:r w:rsidR="00F80101">
              <w:rPr>
                <w:lang w:val="en-CA"/>
              </w:rPr>
              <w:t>bisexual, transgender</w:t>
            </w:r>
            <w:r w:rsidR="008625F1">
              <w:rPr>
                <w:lang w:val="en-CA"/>
              </w:rPr>
              <w:t xml:space="preserve"> and questioning children and youth</w:t>
            </w:r>
            <w:r w:rsidR="00466AB9">
              <w:rPr>
                <w:lang w:val="en-CA"/>
              </w:rPr>
              <w:t xml:space="preserve">. Please join us to meet and build </w:t>
            </w:r>
            <w:r w:rsidR="004E0588">
              <w:rPr>
                <w:lang w:val="en-CA"/>
              </w:rPr>
              <w:t>community with other families.</w:t>
            </w:r>
          </w:p>
          <w:p w14:paraId="381C30BF" w14:textId="634C3F6A" w:rsidR="009073BD" w:rsidRDefault="003226BF">
            <w:pPr>
              <w:pStyle w:val="Heading3"/>
              <w:outlineLvl w:val="2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D62045B" wp14:editId="22795F90">
                  <wp:simplePos x="0" y="0"/>
                  <wp:positionH relativeFrom="column">
                    <wp:posOffset>258</wp:posOffset>
                  </wp:positionH>
                  <wp:positionV relativeFrom="paragraph">
                    <wp:posOffset>396467</wp:posOffset>
                  </wp:positionV>
                  <wp:extent cx="5201920" cy="4519295"/>
                  <wp:effectExtent l="0" t="0" r="5080" b="190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920" cy="451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86D9F1" w14:textId="1F900CBA" w:rsidR="009073BD" w:rsidRDefault="003B72D5" w:rsidP="003B72D5">
            <w:pPr>
              <w:pStyle w:val="Heading4"/>
              <w:outlineLvl w:val="3"/>
            </w:pPr>
            <w:r>
              <w:rPr>
                <w:lang w:val="en-CA"/>
              </w:rPr>
              <w:t xml:space="preserve"> </w:t>
            </w:r>
          </w:p>
        </w:tc>
        <w:tc>
          <w:tcPr>
            <w:tcW w:w="2608" w:type="dxa"/>
            <w:tcMar>
              <w:left w:w="288" w:type="dxa"/>
            </w:tcMar>
          </w:tcPr>
          <w:p w14:paraId="020F2322" w14:textId="6CE27678" w:rsidR="009073BD" w:rsidRPr="002069CD" w:rsidRDefault="002069CD">
            <w:pPr>
              <w:spacing w:after="80"/>
              <w:rPr>
                <w:lang w:val="en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E7C5DD" wp14:editId="30C21CD2">
                      <wp:simplePos x="0" y="0"/>
                      <wp:positionH relativeFrom="column">
                        <wp:posOffset>-182880</wp:posOffset>
                      </wp:positionH>
                      <wp:positionV relativeFrom="paragraph">
                        <wp:posOffset>518795</wp:posOffset>
                      </wp:positionV>
                      <wp:extent cx="1828800" cy="8430260"/>
                      <wp:effectExtent l="0" t="0" r="0" b="2540"/>
                      <wp:wrapTopAndBottom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8430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1D868C7" w14:textId="77777777" w:rsidR="00661DA4" w:rsidRDefault="00661DA4" w:rsidP="005A1376">
                                  <w:pPr>
                                    <w:rPr>
                                      <w:lang w:val="en-CA"/>
                                    </w:rPr>
                                  </w:pPr>
                                </w:p>
                                <w:p w14:paraId="4E4C1F0C" w14:textId="49280FD8" w:rsidR="002069CD" w:rsidRDefault="00C82403" w:rsidP="005A1376">
                                  <w:pPr>
                                    <w:rPr>
                                      <w:lang w:val="en-C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F4A3D1" wp14:editId="446C6E7F">
                                        <wp:extent cx="1645920" cy="1139190"/>
                                        <wp:effectExtent l="0" t="0" r="5080" b="381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5920" cy="1139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7DE8FDE" w14:textId="77777777" w:rsidR="00415628" w:rsidRDefault="00415628" w:rsidP="005A1376">
                                  <w:pPr>
                                    <w:rPr>
                                      <w:lang w:val="en-CA"/>
                                    </w:rPr>
                                  </w:pPr>
                                </w:p>
                                <w:p w14:paraId="2041F731" w14:textId="77777777" w:rsidR="00415628" w:rsidRDefault="00415628" w:rsidP="005A1376">
                                  <w:pPr>
                                    <w:rPr>
                                      <w:lang w:val="en-CA"/>
                                    </w:rPr>
                                  </w:pPr>
                                </w:p>
                                <w:p w14:paraId="0C255496" w14:textId="30A8053C" w:rsidR="002069CD" w:rsidRDefault="00AF36B2" w:rsidP="005A137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>Where: Camrose United Church – lower parlour</w:t>
                                  </w:r>
                                </w:p>
                                <w:p w14:paraId="499E2389" w14:textId="77777777" w:rsidR="00633DFD" w:rsidRDefault="00633DFD" w:rsidP="005A137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</w:p>
                                <w:p w14:paraId="153805D0" w14:textId="77777777" w:rsidR="00661DA4" w:rsidRDefault="00633DFD" w:rsidP="005A137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>When</w:t>
                                  </w:r>
                                  <w:r w:rsidR="00661DA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 xml:space="preserve">: </w:t>
                                  </w:r>
                                </w:p>
                                <w:p w14:paraId="52C61396" w14:textId="0DB0AAAB" w:rsidR="00633DFD" w:rsidRDefault="0047329D" w:rsidP="005A137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 xml:space="preserve">7-9pm Monday </w:t>
                                  </w:r>
                                  <w:r w:rsidR="00466AB9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>February 13</w:t>
                                  </w:r>
                                </w:p>
                                <w:p w14:paraId="2ADDFA0C" w14:textId="39290EF2" w:rsidR="00B45CAD" w:rsidRDefault="00661DA4" w:rsidP="005A137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>March 13</w:t>
                                  </w:r>
                                </w:p>
                                <w:p w14:paraId="4D901C44" w14:textId="0C894746" w:rsidR="0047329D" w:rsidRDefault="0047329D" w:rsidP="005A137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>April 10</w:t>
                                  </w:r>
                                </w:p>
                                <w:p w14:paraId="2C9934BF" w14:textId="11315F74" w:rsidR="0047329D" w:rsidRDefault="0047329D" w:rsidP="005A137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>May 8</w:t>
                                  </w:r>
                                </w:p>
                                <w:p w14:paraId="098011A3" w14:textId="3F2541EF" w:rsidR="0047329D" w:rsidRDefault="0047329D" w:rsidP="005A137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>June 12</w:t>
                                  </w:r>
                                </w:p>
                                <w:p w14:paraId="2E279253" w14:textId="77777777" w:rsidR="0047329D" w:rsidRDefault="0047329D" w:rsidP="005A137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</w:p>
                                <w:p w14:paraId="1C8B8BD5" w14:textId="06384E86" w:rsidR="00B45CAD" w:rsidRDefault="00B45CAD" w:rsidP="005A137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>We will provide coffee</w:t>
                                  </w:r>
                                  <w:r w:rsidR="00000299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>,</w:t>
                                  </w:r>
                                  <w:r w:rsidR="00661DA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 xml:space="preserve"> </w:t>
                                  </w:r>
                                  <w:r w:rsidR="00000299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 xml:space="preserve">tea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 xml:space="preserve"> and </w:t>
                                  </w:r>
                                  <w:r w:rsidR="0041562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>some light refreshments</w:t>
                                  </w:r>
                                </w:p>
                                <w:p w14:paraId="7F3A8D21" w14:textId="77777777" w:rsidR="006E3EE4" w:rsidRDefault="006E3EE4" w:rsidP="005A137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</w:p>
                                <w:p w14:paraId="12223E0D" w14:textId="77777777" w:rsidR="004E35E7" w:rsidRDefault="00F83BC2" w:rsidP="005A137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 xml:space="preserve">Come </w:t>
                                  </w:r>
                                  <w:r w:rsidR="005C192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 xml:space="preserve">and join us </w:t>
                                  </w:r>
                                  <w:r w:rsidR="00DD11C7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 xml:space="preserve">for </w:t>
                                  </w:r>
                                  <w:r w:rsidR="00FB674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 xml:space="preserve">a chance </w:t>
                                  </w:r>
                                  <w:r w:rsidR="004E35E7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 xml:space="preserve">to </w:t>
                                  </w:r>
                                </w:p>
                                <w:p w14:paraId="04452799" w14:textId="1CAAD9A8" w:rsidR="006E3EE4" w:rsidRDefault="004E35E7" w:rsidP="005A137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>talk and s</w:t>
                                  </w:r>
                                  <w:r w:rsidR="00A82855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>hare stories.</w:t>
                                  </w:r>
                                </w:p>
                                <w:p w14:paraId="5723B6D3" w14:textId="77777777" w:rsidR="00ED28F7" w:rsidRDefault="00ED28F7" w:rsidP="005A137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</w:p>
                                <w:p w14:paraId="1029A8C7" w14:textId="293C91E4" w:rsidR="00ED28F7" w:rsidRPr="00AF36B2" w:rsidRDefault="00ED28F7" w:rsidP="005A1376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CA"/>
                                    </w:rPr>
                                    <w:t>For more info contact: jen@altview.ca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E7C5DD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14.4pt;margin-top:40.85pt;width:2in;height:663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bz3ioCAABXBAAADgAAAGRycy9lMm9Eb2MueG1srFRRb9sgEH6ftP+AeF/sZFmXWnGqrFWmSVFb&#10;KZn6TDDESIZjQGJnv34HdtKs29O0F3zcHcfd9314ftfphhyF8wpMScejnBJhOFTK7Ev6fbv6MKPE&#10;B2Yq1oARJT0JT+8W79/NW1uICdTQVMIRLGJ80dqS1iHYIss8r4VmfgRWGAxKcJoF3Lp9VjnWYnXd&#10;ZJM8v8lacJV1wIX36H3og3SR6kspeHiS0otAmpJibyGtLq27uGaLOSv2jtla8aEN9g9daKYMXnop&#10;9cACIwen/iilFXfgQYYRB52BlIqLNANOM87fTLOpmRVpFgTH2wtM/v+V5Y/HZ0dUhdxRYphGirai&#10;C+QLdGQc0WmtLzBpYzEtdOiOmYPfozMO3Umn4xfHIRhHnE8XbGMxHg/NJrNZjiGOsdn0Yz65Sehn&#10;r8et8+GrAE2iUVKH5CVM2XHtA16JqeeUeJuBlWqaRGBjfnNgYu8RSQHD6ThJ33G0QrfrhjF2UJ1w&#10;Oge9OrzlK4UdrJkPz8yhHLBrlHh4wkU20JYUBouSGtzPv/ljPrKEUUpalFdJ/Y8Dc4KS5ptB/m7H&#10;02nUY9pMP32e4MZdR3bXEXPQ94AKRo6wu2TG/NCcTelAv+BLWMZbMcQMx7tLGs7mfehFjy+Ji+Uy&#10;JaECLQtrs7E8lo4QRny33QtzdiAhIH+PcBYiK95w0ef24C8PAaRKREWAe1SRtbhB9Sb+hpcWn8f1&#10;PmW9/g8WvwAAAP//AwBQSwMEFAAGAAgAAAAhAJUqdeHfAAAACwEAAA8AAABkcnMvZG93bnJldi54&#10;bWxMj8FOwzAQRO9I/QdrK3Fr7Ya2JCFOhUBcQbSAxM2Nt0lEvI5itwl/z3KC42qeZt4Wu8l14oJD&#10;aD1pWC0VCKTK25ZqDW+Hp0UKIkRD1nSeUMM3BtiVs6vC5NaP9IqXfawFl1DIjYYmxj6XMlQNOhOW&#10;vkfi7OQHZyKfQy3tYEYud51MlNpKZ1rihcb0+NBg9bU/Ow3vz6fPj7V6qR/dph/9pCS5TGp9PZ/u&#10;70BEnOIfDL/6rA4lOx39mWwQnYZFkrJ61JCubkEwkGyyBMSRybXKbkCWhfz/Q/kDAAD//wMAUEsB&#10;Ai0AFAAGAAgAAAAhAOSZw8D7AAAA4QEAABMAAAAAAAAAAAAAAAAAAAAAAFtDb250ZW50X1R5cGVz&#10;XS54bWxQSwECLQAUAAYACAAAACEAI7Jq4dcAAACUAQAACwAAAAAAAAAAAAAAAAAsAQAAX3JlbHMv&#10;LnJlbHNQSwECLQAUAAYACAAAACEAbGbz3ioCAABXBAAADgAAAAAAAAAAAAAAAAAsAgAAZHJzL2Uy&#10;b0RvYy54bWxQSwECLQAUAAYACAAAACEAlSp14d8AAAALAQAADwAAAAAAAAAAAAAAAACCBAAAZHJz&#10;L2Rvd25yZXYueG1sUEsFBgAAAAAEAAQA8wAAAI4FAAAAAA==&#10;" filled="f" stroked="f">
                      <v:textbox>
                        <w:txbxContent>
                          <w:p w14:paraId="21D868C7" w14:textId="77777777" w:rsidR="00661DA4" w:rsidRDefault="00661DA4" w:rsidP="005A1376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4E4C1F0C" w14:textId="49280FD8" w:rsidR="002069CD" w:rsidRDefault="00C82403" w:rsidP="005A137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F4A3D1" wp14:editId="446C6E7F">
                                  <wp:extent cx="1645920" cy="1139190"/>
                                  <wp:effectExtent l="0" t="0" r="5080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0" cy="1139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DE8FDE" w14:textId="77777777" w:rsidR="00415628" w:rsidRDefault="00415628" w:rsidP="005A1376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2041F731" w14:textId="77777777" w:rsidR="00415628" w:rsidRDefault="00415628" w:rsidP="005A1376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0C255496" w14:textId="30A8053C" w:rsidR="002069CD" w:rsidRDefault="00AF36B2" w:rsidP="005A13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Where: Camrose United Church – lower parlour</w:t>
                            </w:r>
                          </w:p>
                          <w:p w14:paraId="499E2389" w14:textId="77777777" w:rsidR="00633DFD" w:rsidRDefault="00633DFD" w:rsidP="005A13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  <w:p w14:paraId="153805D0" w14:textId="77777777" w:rsidR="00661DA4" w:rsidRDefault="00633DFD" w:rsidP="005A13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When</w:t>
                            </w:r>
                            <w:r w:rsidR="00661DA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 xml:space="preserve">: </w:t>
                            </w:r>
                          </w:p>
                          <w:p w14:paraId="52C61396" w14:textId="0DB0AAAB" w:rsidR="00633DFD" w:rsidRDefault="0047329D" w:rsidP="005A13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 xml:space="preserve">7-9pm Monday </w:t>
                            </w:r>
                            <w:r w:rsidR="00466AB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February 13</w:t>
                            </w:r>
                          </w:p>
                          <w:p w14:paraId="2ADDFA0C" w14:textId="39290EF2" w:rsidR="00B45CAD" w:rsidRDefault="00661DA4" w:rsidP="005A13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March 13</w:t>
                            </w:r>
                          </w:p>
                          <w:p w14:paraId="4D901C44" w14:textId="0C894746" w:rsidR="0047329D" w:rsidRDefault="0047329D" w:rsidP="005A13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April 10</w:t>
                            </w:r>
                          </w:p>
                          <w:p w14:paraId="2C9934BF" w14:textId="11315F74" w:rsidR="0047329D" w:rsidRDefault="0047329D" w:rsidP="005A13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May 8</w:t>
                            </w:r>
                          </w:p>
                          <w:p w14:paraId="098011A3" w14:textId="3F2541EF" w:rsidR="0047329D" w:rsidRDefault="0047329D" w:rsidP="005A13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June 12</w:t>
                            </w:r>
                          </w:p>
                          <w:p w14:paraId="2E279253" w14:textId="77777777" w:rsidR="0047329D" w:rsidRDefault="0047329D" w:rsidP="005A13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  <w:p w14:paraId="1C8B8BD5" w14:textId="06384E86" w:rsidR="00B45CAD" w:rsidRDefault="00B45CAD" w:rsidP="005A13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We will provide coffee</w:t>
                            </w:r>
                            <w:r w:rsidR="0000029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,</w:t>
                            </w:r>
                            <w:r w:rsidR="00661DA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="0000029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 xml:space="preserve">tea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 xml:space="preserve"> and </w:t>
                            </w:r>
                            <w:r w:rsidR="0041562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some light refreshments</w:t>
                            </w:r>
                          </w:p>
                          <w:p w14:paraId="7F3A8D21" w14:textId="77777777" w:rsidR="006E3EE4" w:rsidRDefault="006E3EE4" w:rsidP="005A13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  <w:p w14:paraId="12223E0D" w14:textId="77777777" w:rsidR="004E35E7" w:rsidRDefault="00F83BC2" w:rsidP="005A13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 xml:space="preserve">Come </w:t>
                            </w:r>
                            <w:r w:rsidR="005C192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 xml:space="preserve">and join us </w:t>
                            </w:r>
                            <w:r w:rsidR="00DD11C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 xml:space="preserve">for </w:t>
                            </w:r>
                            <w:r w:rsidR="00FB674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 xml:space="preserve">a chance </w:t>
                            </w:r>
                            <w:r w:rsidR="004E35E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 xml:space="preserve">to </w:t>
                            </w:r>
                          </w:p>
                          <w:p w14:paraId="04452799" w14:textId="1CAAD9A8" w:rsidR="006E3EE4" w:rsidRDefault="004E35E7" w:rsidP="005A13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talk and s</w:t>
                            </w:r>
                            <w:r w:rsidR="00A82855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hare stories.</w:t>
                            </w:r>
                          </w:p>
                          <w:p w14:paraId="5723B6D3" w14:textId="77777777" w:rsidR="00ED28F7" w:rsidRDefault="00ED28F7" w:rsidP="005A13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  <w:p w14:paraId="1029A8C7" w14:textId="293C91E4" w:rsidR="00ED28F7" w:rsidRPr="00AF36B2" w:rsidRDefault="00ED28F7" w:rsidP="005A137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For more info contact: jen@altview.ca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</w:tr>
    </w:tbl>
    <w:p w14:paraId="7EC096B1" w14:textId="77777777" w:rsidR="009073BD" w:rsidRDefault="009073BD"/>
    <w:sectPr w:rsidR="009073BD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8FC"/>
    <w:rsid w:val="00000299"/>
    <w:rsid w:val="000613F7"/>
    <w:rsid w:val="00074BAC"/>
    <w:rsid w:val="000C3450"/>
    <w:rsid w:val="00155C66"/>
    <w:rsid w:val="00164453"/>
    <w:rsid w:val="002069CD"/>
    <w:rsid w:val="003226BF"/>
    <w:rsid w:val="003B72D5"/>
    <w:rsid w:val="00415628"/>
    <w:rsid w:val="00466AB9"/>
    <w:rsid w:val="0047329D"/>
    <w:rsid w:val="004E0588"/>
    <w:rsid w:val="004E35E7"/>
    <w:rsid w:val="005305BD"/>
    <w:rsid w:val="005C1921"/>
    <w:rsid w:val="00603672"/>
    <w:rsid w:val="00627B6B"/>
    <w:rsid w:val="00633DFD"/>
    <w:rsid w:val="00661DA4"/>
    <w:rsid w:val="006E3EE4"/>
    <w:rsid w:val="00790F2A"/>
    <w:rsid w:val="007F607F"/>
    <w:rsid w:val="0084499F"/>
    <w:rsid w:val="008625F1"/>
    <w:rsid w:val="008A47E8"/>
    <w:rsid w:val="008B6CA6"/>
    <w:rsid w:val="009073BD"/>
    <w:rsid w:val="00914FC1"/>
    <w:rsid w:val="00947743"/>
    <w:rsid w:val="009E3820"/>
    <w:rsid w:val="00A82855"/>
    <w:rsid w:val="00AA73BE"/>
    <w:rsid w:val="00AC39C7"/>
    <w:rsid w:val="00AD334F"/>
    <w:rsid w:val="00AF36B2"/>
    <w:rsid w:val="00B45CAD"/>
    <w:rsid w:val="00B52B96"/>
    <w:rsid w:val="00B87D97"/>
    <w:rsid w:val="00BA68FC"/>
    <w:rsid w:val="00C82403"/>
    <w:rsid w:val="00DC3644"/>
    <w:rsid w:val="00DD11C7"/>
    <w:rsid w:val="00ED28F7"/>
    <w:rsid w:val="00F80101"/>
    <w:rsid w:val="00F83BC2"/>
    <w:rsid w:val="00FA2345"/>
    <w:rsid w:val="00FB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00B7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8ACB3" w:themeColor="accent1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b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sz w:val="10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color w:val="595959" w:themeColor="text1" w:themeTint="A6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sz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0" w:after="120"/>
      <w:outlineLvl w:val="3"/>
    </w:pPr>
    <w:rPr>
      <w:rFonts w:asciiTheme="majorHAnsi" w:eastAsiaTheme="majorEastAsia" w:hAnsiTheme="majorHAnsi" w:cstheme="majorBidi"/>
      <w:iCs/>
      <w:color w:val="595959" w:themeColor="text1" w:themeTint="A6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4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sz w:val="20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ar/mobile/Containers/Data/Application/26750462-58A5-4994-A2EB-4FAC2DC24B85/Library/Application%20Support/Microsoft/AppData/Office/15.0/DTS/en-CA%7b82262F49-3F4A-A94F-9CE2-ABA1EFFFC7CE%7d/%7b047B105A-8C79-7643-B487-478EF6B6DAEC%7dtf16392136.dotx" TargetMode="External"/></Relationship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{047B105A-8C79-7643-B487-478EF6B6DAEC}tf16392136.dotx</Template>
  <TotalTime>9</TotalTime>
  <Pages>1</Pages>
  <Words>35</Words>
  <Characters>201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Where: </dc:subject>
  <dc:creator>jen Carter-Morgan</dc:creator>
  <cp:keywords/>
  <dc:description/>
  <cp:lastModifiedBy>jen Carter-Morgan</cp:lastModifiedBy>
  <cp:revision>9</cp:revision>
  <dcterms:created xsi:type="dcterms:W3CDTF">2017-01-12T20:07:00Z</dcterms:created>
  <dcterms:modified xsi:type="dcterms:W3CDTF">2017-01-19T02:31:00Z</dcterms:modified>
</cp:coreProperties>
</file>